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FA739" w14:textId="77777777" w:rsidR="00C61A06" w:rsidRDefault="005C0981">
      <w:r>
        <w:rPr>
          <w:noProof/>
        </w:rPr>
        <w:drawing>
          <wp:anchor distT="0" distB="0" distL="114300" distR="114300" simplePos="0" relativeHeight="251669504" behindDoc="1" locked="0" layoutInCell="1" allowOverlap="1" wp14:anchorId="1C38CC94" wp14:editId="225A99E1">
            <wp:simplePos x="0" y="0"/>
            <wp:positionH relativeFrom="margin">
              <wp:posOffset>3968750</wp:posOffset>
            </wp:positionH>
            <wp:positionV relativeFrom="paragraph">
              <wp:posOffset>-448945</wp:posOffset>
            </wp:positionV>
            <wp:extent cx="2168661" cy="463550"/>
            <wp:effectExtent l="0" t="0" r="0" b="0"/>
            <wp:wrapNone/>
            <wp:docPr id="1446574744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574744" name="Bild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661" cy="46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7372561E" wp14:editId="73586D00">
            <wp:simplePos x="0" y="0"/>
            <wp:positionH relativeFrom="column">
              <wp:posOffset>-3585845</wp:posOffset>
            </wp:positionH>
            <wp:positionV relativeFrom="paragraph">
              <wp:posOffset>-3181350</wp:posOffset>
            </wp:positionV>
            <wp:extent cx="5066030" cy="4908210"/>
            <wp:effectExtent l="0" t="0" r="1270" b="6985"/>
            <wp:wrapNone/>
            <wp:docPr id="980930746" name="Bilde 3" descr="Et bilde som inneholder stativ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930746" name="Bilde 3" descr="Et bilde som inneholder stativ&#10;&#10;KI-generert innhold kan være feil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030" cy="490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id w:val="-18779349"/>
        <w:docPartObj>
          <w:docPartGallery w:val="Cover Pages"/>
          <w:docPartUnique/>
        </w:docPartObj>
      </w:sdtPr>
      <w:sdtEndPr/>
      <w:sdtContent>
        <w:p w14:paraId="312F0701" w14:textId="77777777" w:rsidR="00C61A06" w:rsidRDefault="00C61A06"/>
        <w:p w14:paraId="742C8E46" w14:textId="77777777" w:rsidR="00C61A06" w:rsidRDefault="005C0981">
          <w:pPr>
            <w:spacing w:after="0" w:line="240" w:lineRule="auto"/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7456" behindDoc="0" locked="0" layoutInCell="1" allowOverlap="1" wp14:anchorId="40E2A7B1" wp14:editId="52481A80">
                    <wp:simplePos x="0" y="0"/>
                    <wp:positionH relativeFrom="margin">
                      <wp:posOffset>607060</wp:posOffset>
                    </wp:positionH>
                    <wp:positionV relativeFrom="paragraph">
                      <wp:posOffset>5785485</wp:posOffset>
                    </wp:positionV>
                    <wp:extent cx="4159250" cy="1428750"/>
                    <wp:effectExtent l="0" t="0" r="0" b="0"/>
                    <wp:wrapSquare wrapText="bothSides"/>
                    <wp:docPr id="1634446733" name="Tekstboks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159250" cy="14287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BB3140" w14:textId="77777777" w:rsidR="0071595D" w:rsidRDefault="0071595D" w:rsidP="0071595D">
                                <w:pPr>
                                  <w:jc w:val="right"/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rStyle w:val="Overskrift5Tegn"/>
                                    <w:rFonts w:eastAsia="Inter"/>
                                    <w:lang w:val="en-GB"/>
                                  </w:rPr>
                                  <w:t>Referansenummer</w:t>
                                </w:r>
                                <w:r w:rsidRPr="00C61A06">
                                  <w:rPr>
                                    <w:rStyle w:val="Overskrift5Tegn"/>
                                    <w:rFonts w:eastAsia="Inter"/>
                                    <w:lang w:val="en-GB"/>
                                  </w:rPr>
                                  <w:t>: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 000000</w:t>
                                </w:r>
                              </w:p>
                              <w:p w14:paraId="0A5D4AAE" w14:textId="77777777" w:rsidR="0071595D" w:rsidRDefault="0071595D" w:rsidP="0071595D">
                                <w:pPr>
                                  <w:jc w:val="right"/>
                                  <w:rPr>
                                    <w:rStyle w:val="Overskrift5Tegn"/>
                                    <w:rFonts w:eastAsia="Inter"/>
                                    <w:lang w:val="en-GB"/>
                                  </w:rPr>
                                </w:pPr>
                                <w:r>
                                  <w:rPr>
                                    <w:rStyle w:val="Overskrift5Tegn"/>
                                    <w:rFonts w:eastAsia="Inter"/>
                                    <w:lang w:val="en-GB"/>
                                  </w:rPr>
                                  <w:t>dato</w:t>
                                </w:r>
                                <w:r w:rsidRPr="00C61A06">
                                  <w:rPr>
                                    <w:rStyle w:val="Overskrift5Tegn"/>
                                    <w:rFonts w:eastAsia="Inter"/>
                                    <w:lang w:val="en-GB"/>
                                  </w:rPr>
                                  <w:t>: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 10.03.2025</w:t>
                                </w:r>
                                <w:r w:rsidRPr="0071595D">
                                  <w:rPr>
                                    <w:rStyle w:val="Overskrift5Tegn"/>
                                    <w:rFonts w:eastAsia="Inter"/>
                                    <w:lang w:val="en-GB"/>
                                  </w:rPr>
                                  <w:t xml:space="preserve"> </w:t>
                                </w:r>
                              </w:p>
                              <w:p w14:paraId="3806B44D" w14:textId="77777777" w:rsidR="0071595D" w:rsidRPr="00C61A06" w:rsidRDefault="0071595D" w:rsidP="0071595D">
                                <w:pPr>
                                  <w:jc w:val="right"/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rStyle w:val="Overskrift5Tegn"/>
                                    <w:rFonts w:eastAsia="Inter"/>
                                    <w:lang w:val="en-GB"/>
                                  </w:rPr>
                                  <w:t>tilbudsfrist</w:t>
                                </w:r>
                                <w:r w:rsidRPr="00C61A06">
                                  <w:rPr>
                                    <w:rStyle w:val="Overskrift5Tegn"/>
                                    <w:rFonts w:eastAsia="Inter"/>
                                    <w:lang w:val="en-GB"/>
                                  </w:rPr>
                                  <w:t>: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 10.03.2025</w:t>
                                </w:r>
                              </w:p>
                              <w:p w14:paraId="743FC590" w14:textId="77777777" w:rsidR="0071595D" w:rsidRDefault="0071595D" w:rsidP="0071595D">
                                <w:pPr>
                                  <w:jc w:val="right"/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rStyle w:val="Overskrift5Tegn"/>
                                    <w:rFonts w:eastAsia="Inter"/>
                                    <w:lang w:val="en-GB"/>
                                  </w:rPr>
                                  <w:t>Kontaktperson</w:t>
                                </w:r>
                                <w:r w:rsidRPr="0071595D">
                                  <w:rPr>
                                    <w:rStyle w:val="Overskrift5Tegn"/>
                                    <w:rFonts w:eastAsia="Inter"/>
                                    <w:lang w:val="en-GB"/>
                                  </w:rPr>
                                  <w:t>: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lang w:val="en-GB"/>
                                  </w:rPr>
                                  <w:t>Fornavn</w:t>
                                </w:r>
                                <w:proofErr w:type="spellEnd"/>
                                <w:r>
                                  <w:rPr>
                                    <w:lang w:val="en-GB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lang w:val="en-GB"/>
                                  </w:rPr>
                                  <w:t>Etternavn</w:t>
                                </w:r>
                                <w:proofErr w:type="spellEnd"/>
                              </w:p>
                              <w:p w14:paraId="4D8B0C1D" w14:textId="77777777" w:rsidR="0071595D" w:rsidRPr="00C61A06" w:rsidRDefault="0071595D" w:rsidP="0071595D">
                                <w:pPr>
                                  <w:jc w:val="center"/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E2A7B1"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" o:spid="_x0000_s1026" type="#_x0000_t202" style="position:absolute;margin-left:47.8pt;margin-top:455.55pt;width:327.5pt;height:112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" filled="f" stroked="f">
                    <v:textbox>
                      <w:txbxContent>
                        <w:p w14:paraId="4ABB3140" w14:textId="77777777" w:rsidR="0071595D" w:rsidRDefault="0071595D" w:rsidP="0071595D">
                          <w:pPr>
                            <w:jc w:val="right"/>
                            <w:rPr>
                              <w:lang w:val="en-GB"/>
                            </w:rPr>
                          </w:pPr>
                          <w:r>
                            <w:rPr>
                              <w:rStyle w:val="Overskrift5Tegn"/>
                              <w:rFonts w:eastAsia="Inter"/>
                              <w:lang w:val="en-GB"/>
                            </w:rPr>
                            <w:t>Referansenummer</w:t>
                          </w:r>
                          <w:r w:rsidRPr="00C61A06">
                            <w:rPr>
                              <w:rStyle w:val="Overskrift5Tegn"/>
                              <w:rFonts w:eastAsia="Inter"/>
                              <w:lang w:val="en-GB"/>
                            </w:rPr>
                            <w:t>:</w:t>
                          </w:r>
                          <w:r>
                            <w:rPr>
                              <w:lang w:val="en-GB"/>
                            </w:rPr>
                            <w:t xml:space="preserve"> 000000</w:t>
                          </w:r>
                        </w:p>
                        <w:p w14:paraId="0A5D4AAE" w14:textId="77777777" w:rsidR="0071595D" w:rsidRDefault="0071595D" w:rsidP="0071595D">
                          <w:pPr>
                            <w:jc w:val="right"/>
                            <w:rPr>
                              <w:rStyle w:val="Overskrift5Tegn"/>
                              <w:rFonts w:eastAsia="Inter"/>
                              <w:lang w:val="en-GB"/>
                            </w:rPr>
                          </w:pPr>
                          <w:r>
                            <w:rPr>
                              <w:rStyle w:val="Overskrift5Tegn"/>
                              <w:rFonts w:eastAsia="Inter"/>
                              <w:lang w:val="en-GB"/>
                            </w:rPr>
                            <w:t>dato</w:t>
                          </w:r>
                          <w:r w:rsidRPr="00C61A06">
                            <w:rPr>
                              <w:rStyle w:val="Overskrift5Tegn"/>
                              <w:rFonts w:eastAsia="Inter"/>
                              <w:lang w:val="en-GB"/>
                            </w:rPr>
                            <w:t>:</w:t>
                          </w:r>
                          <w:r>
                            <w:rPr>
                              <w:lang w:val="en-GB"/>
                            </w:rPr>
                            <w:t xml:space="preserve"> 10.03.2025</w:t>
                          </w:r>
                          <w:r w:rsidRPr="0071595D">
                            <w:rPr>
                              <w:rStyle w:val="Overskrift5Tegn"/>
                              <w:rFonts w:eastAsia="Inter"/>
                              <w:lang w:val="en-GB"/>
                            </w:rPr>
                            <w:t xml:space="preserve"> </w:t>
                          </w:r>
                        </w:p>
                        <w:p w14:paraId="3806B44D" w14:textId="77777777" w:rsidR="0071595D" w:rsidRPr="00C61A06" w:rsidRDefault="0071595D" w:rsidP="0071595D">
                          <w:pPr>
                            <w:jc w:val="right"/>
                            <w:rPr>
                              <w:lang w:val="en-GB"/>
                            </w:rPr>
                          </w:pPr>
                          <w:r>
                            <w:rPr>
                              <w:rStyle w:val="Overskrift5Tegn"/>
                              <w:rFonts w:eastAsia="Inter"/>
                              <w:lang w:val="en-GB"/>
                            </w:rPr>
                            <w:t>tilbudsfrist</w:t>
                          </w:r>
                          <w:r w:rsidRPr="00C61A06">
                            <w:rPr>
                              <w:rStyle w:val="Overskrift5Tegn"/>
                              <w:rFonts w:eastAsia="Inter"/>
                              <w:lang w:val="en-GB"/>
                            </w:rPr>
                            <w:t>:</w:t>
                          </w:r>
                          <w:r>
                            <w:rPr>
                              <w:lang w:val="en-GB"/>
                            </w:rPr>
                            <w:t xml:space="preserve"> 10.03.2025</w:t>
                          </w:r>
                        </w:p>
                        <w:p w14:paraId="743FC590" w14:textId="77777777" w:rsidR="0071595D" w:rsidRDefault="0071595D" w:rsidP="0071595D">
                          <w:pPr>
                            <w:jc w:val="right"/>
                            <w:rPr>
                              <w:lang w:val="en-GB"/>
                            </w:rPr>
                          </w:pPr>
                          <w:r>
                            <w:rPr>
                              <w:rStyle w:val="Overskrift5Tegn"/>
                              <w:rFonts w:eastAsia="Inter"/>
                              <w:lang w:val="en-GB"/>
                            </w:rPr>
                            <w:t>Kontaktperson</w:t>
                          </w:r>
                          <w:r w:rsidRPr="0071595D">
                            <w:rPr>
                              <w:rStyle w:val="Overskrift5Tegn"/>
                              <w:rFonts w:eastAsia="Inter"/>
                              <w:lang w:val="en-GB"/>
                            </w:rPr>
                            <w:t>:</w:t>
                          </w:r>
                          <w:r>
                            <w:rPr>
                              <w:lang w:val="en-GB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lang w:val="en-GB"/>
                            </w:rPr>
                            <w:t>Fornavn</w:t>
                          </w:r>
                          <w:proofErr w:type="spellEnd"/>
                          <w:r>
                            <w:rPr>
                              <w:lang w:val="en-GB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lang w:val="en-GB"/>
                            </w:rPr>
                            <w:t>Etternavn</w:t>
                          </w:r>
                          <w:proofErr w:type="spellEnd"/>
                        </w:p>
                        <w:p w14:paraId="4D8B0C1D" w14:textId="77777777" w:rsidR="0071595D" w:rsidRPr="00C61A06" w:rsidRDefault="0071595D" w:rsidP="0071595D">
                          <w:pPr>
                            <w:jc w:val="center"/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332D7B3D" wp14:editId="72DDABB9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1880235</wp:posOffset>
                    </wp:positionV>
                    <wp:extent cx="5772150" cy="2838450"/>
                    <wp:effectExtent l="0" t="0" r="0" b="0"/>
                    <wp:wrapSquare wrapText="bothSides"/>
                    <wp:docPr id="217" name="Tekstboks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772150" cy="28384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053C94" w14:textId="77777777" w:rsidR="00C61A06" w:rsidRPr="005C0981" w:rsidRDefault="0071595D" w:rsidP="0071595D">
                                <w:pPr>
                                  <w:pStyle w:val="Overskrift1"/>
                                  <w:rPr>
                                    <w:sz w:val="96"/>
                                    <w:szCs w:val="96"/>
                                    <w:lang w:val="en-GB"/>
                                  </w:rPr>
                                </w:pPr>
                                <w:r w:rsidRPr="005C0981">
                                  <w:rPr>
                                    <w:sz w:val="96"/>
                                    <w:szCs w:val="96"/>
                                    <w:lang w:val="en-GB"/>
                                  </w:rPr>
                                  <w:t xml:space="preserve">En </w:t>
                                </w:r>
                                <w:proofErr w:type="spellStart"/>
                                <w:r w:rsidRPr="005C0981">
                                  <w:rPr>
                                    <w:sz w:val="96"/>
                                    <w:szCs w:val="96"/>
                                    <w:lang w:val="en-GB"/>
                                  </w:rPr>
                                  <w:t>stor</w:t>
                                </w:r>
                                <w:proofErr w:type="spellEnd"/>
                                <w:r w:rsidRPr="005C0981">
                                  <w:rPr>
                                    <w:sz w:val="96"/>
                                    <w:szCs w:val="96"/>
                                    <w:lang w:val="en-GB"/>
                                  </w:rPr>
                                  <w:t xml:space="preserve"> </w:t>
                                </w:r>
                                <w:proofErr w:type="spellStart"/>
                                <w:r w:rsidRPr="005C0981">
                                  <w:rPr>
                                    <w:sz w:val="96"/>
                                    <w:szCs w:val="96"/>
                                    <w:lang w:val="en-GB"/>
                                  </w:rPr>
                                  <w:t>tittel</w:t>
                                </w:r>
                                <w:proofErr w:type="spellEnd"/>
                                <w:r w:rsidRPr="005C0981">
                                  <w:rPr>
                                    <w:sz w:val="96"/>
                                    <w:szCs w:val="96"/>
                                    <w:lang w:val="en-GB"/>
                                  </w:rPr>
                                  <w:t xml:space="preserve"> </w:t>
                                </w:r>
                                <w:r w:rsidRPr="005C0981">
                                  <w:rPr>
                                    <w:sz w:val="96"/>
                                    <w:szCs w:val="96"/>
                                    <w:lang w:val="en-GB"/>
                                  </w:rPr>
                                  <w:br/>
                                </w:r>
                                <w:proofErr w:type="spellStart"/>
                                <w:r w:rsidRPr="005C0981">
                                  <w:rPr>
                                    <w:sz w:val="96"/>
                                    <w:szCs w:val="96"/>
                                    <w:lang w:val="en-GB"/>
                                  </w:rPr>
                                  <w:t>på</w:t>
                                </w:r>
                                <w:proofErr w:type="spellEnd"/>
                                <w:r w:rsidRPr="005C0981">
                                  <w:rPr>
                                    <w:sz w:val="96"/>
                                    <w:szCs w:val="96"/>
                                    <w:lang w:val="en-GB"/>
                                  </w:rPr>
                                  <w:t xml:space="preserve"> </w:t>
                                </w:r>
                                <w:proofErr w:type="spellStart"/>
                                <w:r w:rsidRPr="005C0981">
                                  <w:rPr>
                                    <w:sz w:val="96"/>
                                    <w:szCs w:val="96"/>
                                    <w:lang w:val="en-GB"/>
                                  </w:rPr>
                                  <w:t>forsiden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32D7B3D" id="_x0000_s1027" type="#_x0000_t202" style="position:absolute;margin-left:0;margin-top:148.05pt;width:454.5pt;height:223.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" filled="f" stroked="f">
                    <v:textbox>
                      <w:txbxContent>
                        <w:p w14:paraId="7D053C94" w14:textId="77777777" w:rsidR="00C61A06" w:rsidRPr="005C0981" w:rsidRDefault="0071595D" w:rsidP="0071595D">
                          <w:pPr>
                            <w:pStyle w:val="Overskrift1"/>
                            <w:rPr>
                              <w:sz w:val="96"/>
                              <w:szCs w:val="96"/>
                              <w:lang w:val="en-GB"/>
                            </w:rPr>
                          </w:pPr>
                          <w:r w:rsidRPr="005C0981">
                            <w:rPr>
                              <w:sz w:val="96"/>
                              <w:szCs w:val="96"/>
                              <w:lang w:val="en-GB"/>
                            </w:rPr>
                            <w:t xml:space="preserve">En </w:t>
                          </w:r>
                          <w:proofErr w:type="spellStart"/>
                          <w:r w:rsidRPr="005C0981">
                            <w:rPr>
                              <w:sz w:val="96"/>
                              <w:szCs w:val="96"/>
                              <w:lang w:val="en-GB"/>
                            </w:rPr>
                            <w:t>stor</w:t>
                          </w:r>
                          <w:proofErr w:type="spellEnd"/>
                          <w:r w:rsidRPr="005C0981">
                            <w:rPr>
                              <w:sz w:val="96"/>
                              <w:szCs w:val="96"/>
                              <w:lang w:val="en-GB"/>
                            </w:rPr>
                            <w:t xml:space="preserve"> </w:t>
                          </w:r>
                          <w:proofErr w:type="spellStart"/>
                          <w:r w:rsidRPr="005C0981">
                            <w:rPr>
                              <w:sz w:val="96"/>
                              <w:szCs w:val="96"/>
                              <w:lang w:val="en-GB"/>
                            </w:rPr>
                            <w:t>tittel</w:t>
                          </w:r>
                          <w:proofErr w:type="spellEnd"/>
                          <w:r w:rsidRPr="005C0981">
                            <w:rPr>
                              <w:sz w:val="96"/>
                              <w:szCs w:val="96"/>
                              <w:lang w:val="en-GB"/>
                            </w:rPr>
                            <w:t xml:space="preserve"> </w:t>
                          </w:r>
                          <w:r w:rsidRPr="005C0981">
                            <w:rPr>
                              <w:sz w:val="96"/>
                              <w:szCs w:val="96"/>
                              <w:lang w:val="en-GB"/>
                            </w:rPr>
                            <w:br/>
                          </w:r>
                          <w:proofErr w:type="spellStart"/>
                          <w:r w:rsidRPr="005C0981">
                            <w:rPr>
                              <w:sz w:val="96"/>
                              <w:szCs w:val="96"/>
                              <w:lang w:val="en-GB"/>
                            </w:rPr>
                            <w:t>på</w:t>
                          </w:r>
                          <w:proofErr w:type="spellEnd"/>
                          <w:r w:rsidRPr="005C0981">
                            <w:rPr>
                              <w:sz w:val="96"/>
                              <w:szCs w:val="96"/>
                              <w:lang w:val="en-GB"/>
                            </w:rPr>
                            <w:t xml:space="preserve"> </w:t>
                          </w:r>
                          <w:proofErr w:type="spellStart"/>
                          <w:r w:rsidRPr="005C0981">
                            <w:rPr>
                              <w:sz w:val="96"/>
                              <w:szCs w:val="96"/>
                              <w:lang w:val="en-GB"/>
                            </w:rPr>
                            <w:t>forsiden</w:t>
                          </w:r>
                          <w:proofErr w:type="spellEnd"/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767007">
            <w:rPr>
              <w:noProof/>
            </w:rPr>
            <w:drawing>
              <wp:anchor distT="0" distB="0" distL="114300" distR="114300" simplePos="0" relativeHeight="251672576" behindDoc="1" locked="0" layoutInCell="1" allowOverlap="1" wp14:anchorId="3D11CCDF" wp14:editId="699E2759">
                <wp:simplePos x="0" y="0"/>
                <wp:positionH relativeFrom="column">
                  <wp:posOffset>2810510</wp:posOffset>
                </wp:positionH>
                <wp:positionV relativeFrom="paragraph">
                  <wp:posOffset>5766435</wp:posOffset>
                </wp:positionV>
                <wp:extent cx="5066030" cy="4908210"/>
                <wp:effectExtent l="0" t="0" r="1270" b="6985"/>
                <wp:wrapNone/>
                <wp:docPr id="1702765390" name="Bild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66030" cy="4908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C61A06">
            <w:br w:type="page"/>
          </w:r>
        </w:p>
      </w:sdtContent>
    </w:sdt>
    <w:p w14:paraId="6C5AF642" w14:textId="77777777" w:rsidR="00C61A06" w:rsidRDefault="001B6945" w:rsidP="001B6945">
      <w:pPr>
        <w:pStyle w:val="Ingenmellomrom"/>
      </w:pPr>
      <w:proofErr w:type="spellStart"/>
      <w:r>
        <w:lastRenderedPageBreak/>
        <w:t>Kallerudsvingen</w:t>
      </w:r>
      <w:proofErr w:type="spellEnd"/>
      <w:r>
        <w:t xml:space="preserve"> 15</w:t>
      </w:r>
    </w:p>
    <w:p w14:paraId="78A6324A" w14:textId="77777777" w:rsidR="001B6945" w:rsidRDefault="001B6945" w:rsidP="001B6945">
      <w:pPr>
        <w:pStyle w:val="Ingenmellomrom"/>
      </w:pPr>
      <w:r>
        <w:t>2816 Gjøvik</w:t>
      </w:r>
    </w:p>
    <w:p w14:paraId="1AE44BE1" w14:textId="77777777" w:rsidR="001B6945" w:rsidRDefault="001B6945" w:rsidP="001B6945">
      <w:pPr>
        <w:pStyle w:val="Ingenmellomrom"/>
      </w:pPr>
      <w:r>
        <w:t>Tlf. 61 24 70 50</w:t>
      </w:r>
    </w:p>
    <w:p w14:paraId="433FA81E" w14:textId="77777777" w:rsidR="001B6945" w:rsidRDefault="001B6945" w:rsidP="001B6945">
      <w:r>
        <w:t xml:space="preserve">Email: </w:t>
      </w:r>
      <w:hyperlink r:id="rId11" w:history="1">
        <w:r w:rsidRPr="00F13F58">
          <w:rPr>
            <w:rStyle w:val="Hyperkobling"/>
          </w:rPr>
          <w:t>atlas@atlasindustri.no</w:t>
        </w:r>
      </w:hyperlink>
    </w:p>
    <w:p w14:paraId="7C215545" w14:textId="77777777" w:rsidR="001B6945" w:rsidRDefault="001B6945" w:rsidP="001B6945"/>
    <w:p w14:paraId="25D1381F" w14:textId="77777777" w:rsidR="001B6945" w:rsidRDefault="001B6945" w:rsidP="001B6945"/>
    <w:p w14:paraId="6662C112" w14:textId="77777777" w:rsidR="001B6945" w:rsidRPr="000546C5" w:rsidRDefault="00F73A00" w:rsidP="001B6945">
      <w:pPr>
        <w:pStyle w:val="Overskrift2"/>
      </w:pPr>
      <w:r>
        <w:t>Tittel</w:t>
      </w:r>
    </w:p>
    <w:p w14:paraId="7595B823" w14:textId="77777777" w:rsidR="001B6945" w:rsidRDefault="001B6945" w:rsidP="001B6945"/>
    <w:p w14:paraId="0BC60670" w14:textId="77777777" w:rsidR="001B6945" w:rsidRDefault="00F73A00" w:rsidP="001B6945">
      <w:r>
        <w:t>Brødtekst og avsnitt.</w:t>
      </w:r>
    </w:p>
    <w:p w14:paraId="46F1A392" w14:textId="77777777" w:rsidR="001B6945" w:rsidRDefault="001B6945" w:rsidP="001B6945">
      <w:pPr>
        <w:pStyle w:val="Overskrift6"/>
      </w:pPr>
    </w:p>
    <w:p w14:paraId="3F1CEA50" w14:textId="77777777" w:rsidR="001B6945" w:rsidRPr="001537C8" w:rsidRDefault="001B6945" w:rsidP="001B6945">
      <w:r>
        <w:t>Med vennlig hilsen</w:t>
      </w:r>
      <w:r>
        <w:br/>
        <w:t>Atlas Industri A/S</w:t>
      </w:r>
    </w:p>
    <w:p w14:paraId="5355C379" w14:textId="77777777" w:rsidR="001537C8" w:rsidRDefault="001537C8" w:rsidP="00853377"/>
    <w:p w14:paraId="369603E3" w14:textId="77777777" w:rsidR="006C2DC4" w:rsidRDefault="006C2DC4" w:rsidP="00853377"/>
    <w:p w14:paraId="454F8E55" w14:textId="77777777" w:rsidR="006C2DC4" w:rsidRDefault="006C2DC4" w:rsidP="00853377"/>
    <w:p w14:paraId="58DF0232" w14:textId="77777777" w:rsidR="006C2DC4" w:rsidRDefault="006C2DC4" w:rsidP="00853377"/>
    <w:p w14:paraId="216ABCFD" w14:textId="77777777" w:rsidR="006C2DC4" w:rsidRDefault="006C2DC4" w:rsidP="00853377"/>
    <w:p w14:paraId="5BE42963" w14:textId="77777777" w:rsidR="006C2DC4" w:rsidRDefault="006C2DC4" w:rsidP="00853377"/>
    <w:p w14:paraId="439CC678" w14:textId="77777777" w:rsidR="006C2DC4" w:rsidRDefault="006C2DC4" w:rsidP="00853377"/>
    <w:p w14:paraId="15BE9BD0" w14:textId="77777777" w:rsidR="006C2DC4" w:rsidRDefault="006C2DC4" w:rsidP="00853377"/>
    <w:p w14:paraId="6CEA0A68" w14:textId="77777777" w:rsidR="006C2DC4" w:rsidRPr="00853377" w:rsidRDefault="006C2DC4" w:rsidP="00853377"/>
    <w:sectPr w:rsidR="006C2DC4" w:rsidRPr="00853377" w:rsidSect="00C61A06">
      <w:headerReference w:type="default" r:id="rId12"/>
      <w:footerReference w:type="default" r:id="rId13"/>
      <w:pgSz w:w="11906" w:h="16838"/>
      <w:pgMar w:top="1758" w:right="1134" w:bottom="1985" w:left="1134" w:header="397" w:footer="56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60F04" w14:textId="77777777" w:rsidR="006C2DC4" w:rsidRDefault="006C2DC4" w:rsidP="006609BF">
      <w:pPr>
        <w:spacing w:after="0" w:line="240" w:lineRule="auto"/>
      </w:pPr>
      <w:r>
        <w:separator/>
      </w:r>
    </w:p>
  </w:endnote>
  <w:endnote w:type="continuationSeparator" w:id="0">
    <w:p w14:paraId="1ABD1C67" w14:textId="77777777" w:rsidR="006C2DC4" w:rsidRDefault="006C2DC4" w:rsidP="00660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Inter">
    <w:panose1 w:val="02000503000000020004"/>
    <w:charset w:val="00"/>
    <w:family w:val="auto"/>
    <w:pitch w:val="variable"/>
    <w:sig w:usb0="E00002FF" w:usb1="1200A1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ter regular">
    <w:panose1 w:val="00000000000000000000"/>
    <w:charset w:val="00"/>
    <w:family w:val="roman"/>
    <w:notTrueType/>
    <w:pitch w:val="default"/>
  </w:font>
  <w:font w:name="Inter Thin">
    <w:panose1 w:val="02000503000000020004"/>
    <w:charset w:val="00"/>
    <w:family w:val="auto"/>
    <w:pitch w:val="variable"/>
    <w:sig w:usb0="E00002FF" w:usb1="1200A1FF" w:usb2="00000000" w:usb3="00000000" w:csb0="0000019F" w:csb1="00000000"/>
  </w:font>
  <w:font w:name="Inter Light">
    <w:panose1 w:val="02000503000000020004"/>
    <w:charset w:val="00"/>
    <w:family w:val="auto"/>
    <w:pitch w:val="variable"/>
    <w:sig w:usb0="E00002FF" w:usb1="1200A1FF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C24EC" w14:textId="77777777" w:rsidR="006D5740" w:rsidRPr="006D5740" w:rsidRDefault="00F73A00" w:rsidP="006D5740">
    <w:pPr>
      <w:pStyle w:val="Bunntekst"/>
      <w:tabs>
        <w:tab w:val="clear" w:pos="4536"/>
        <w:tab w:val="clear" w:pos="9072"/>
        <w:tab w:val="left" w:pos="2552"/>
        <w:tab w:val="left" w:pos="3119"/>
        <w:tab w:val="left" w:pos="31185"/>
      </w:tabs>
      <w:rPr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F842017" wp14:editId="6AD00E22">
          <wp:simplePos x="0" y="0"/>
          <wp:positionH relativeFrom="page">
            <wp:align>left</wp:align>
          </wp:positionH>
          <wp:positionV relativeFrom="paragraph">
            <wp:posOffset>-147955</wp:posOffset>
          </wp:positionV>
          <wp:extent cx="7433945" cy="713105"/>
          <wp:effectExtent l="0" t="0" r="0" b="0"/>
          <wp:wrapNone/>
          <wp:docPr id="1" name="Bild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94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D5740" w:rsidRPr="006D5740">
      <w:rPr>
        <w:sz w:val="14"/>
        <w:szCs w:val="14"/>
      </w:rPr>
      <w:t>atlas@atlasindustri.no</w:t>
    </w:r>
    <w:r w:rsidR="006D5740" w:rsidRPr="006D5740">
      <w:rPr>
        <w:sz w:val="14"/>
        <w:szCs w:val="14"/>
      </w:rPr>
      <w:tab/>
    </w:r>
    <w:proofErr w:type="spellStart"/>
    <w:r w:rsidR="006D5740" w:rsidRPr="006D5740">
      <w:rPr>
        <w:sz w:val="14"/>
        <w:szCs w:val="14"/>
      </w:rPr>
      <w:t>Rambekkvegen</w:t>
    </w:r>
    <w:proofErr w:type="spellEnd"/>
    <w:r w:rsidR="006D5740" w:rsidRPr="006D5740">
      <w:rPr>
        <w:sz w:val="14"/>
        <w:szCs w:val="14"/>
      </w:rPr>
      <w:t xml:space="preserve"> 2, 2816 Gjøvik</w:t>
    </w:r>
  </w:p>
  <w:p w14:paraId="3EF17024" w14:textId="77777777" w:rsidR="002905DF" w:rsidRPr="006D5740" w:rsidRDefault="006D5740" w:rsidP="00853377">
    <w:pPr>
      <w:pStyle w:val="Bunntekst"/>
      <w:tabs>
        <w:tab w:val="clear" w:pos="4536"/>
        <w:tab w:val="clear" w:pos="9072"/>
        <w:tab w:val="left" w:pos="2552"/>
        <w:tab w:val="left" w:pos="3119"/>
        <w:tab w:val="left" w:pos="7914"/>
      </w:tabs>
      <w:rPr>
        <w:sz w:val="14"/>
        <w:szCs w:val="14"/>
      </w:rPr>
    </w:pPr>
    <w:r w:rsidRPr="006D5740">
      <w:rPr>
        <w:sz w:val="14"/>
        <w:szCs w:val="14"/>
      </w:rPr>
      <w:t>www.atlasindustri.no</w:t>
    </w:r>
    <w:r w:rsidRPr="006D5740">
      <w:rPr>
        <w:sz w:val="14"/>
        <w:szCs w:val="14"/>
      </w:rPr>
      <w:tab/>
      <w:t>+47 61 24 70 50</w:t>
    </w:r>
    <w:r w:rsidR="00853377">
      <w:rPr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1A851" w14:textId="77777777" w:rsidR="006C2DC4" w:rsidRDefault="006C2DC4" w:rsidP="006609BF">
      <w:pPr>
        <w:spacing w:after="0" w:line="240" w:lineRule="auto"/>
      </w:pPr>
      <w:r>
        <w:separator/>
      </w:r>
    </w:p>
  </w:footnote>
  <w:footnote w:type="continuationSeparator" w:id="0">
    <w:p w14:paraId="3B4901FD" w14:textId="77777777" w:rsidR="006C2DC4" w:rsidRDefault="006C2DC4" w:rsidP="00660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6539F" w14:textId="77777777" w:rsidR="00AB7916" w:rsidRPr="00593764" w:rsidRDefault="00F73A00" w:rsidP="00AB7916">
    <w:pPr>
      <w:pStyle w:val="Topptekst"/>
      <w:jc w:val="right"/>
      <w:rPr>
        <w:rFonts w:eastAsia="Times New Roman"/>
        <w:sz w:val="14"/>
        <w:szCs w:val="14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79D6DA4F" wp14:editId="439A30BB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1673860" cy="357505"/>
          <wp:effectExtent l="0" t="0" r="2540" b="0"/>
          <wp:wrapThrough wrapText="bothSides">
            <wp:wrapPolygon edited="0">
              <wp:start x="1229" y="1151"/>
              <wp:lineTo x="0" y="18416"/>
              <wp:lineTo x="20895" y="18416"/>
              <wp:lineTo x="21387" y="6906"/>
              <wp:lineTo x="19420" y="5755"/>
              <wp:lineTo x="3933" y="1151"/>
              <wp:lineTo x="1229" y="1151"/>
            </wp:wrapPolygon>
          </wp:wrapThrough>
          <wp:docPr id="4" name="Bild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3860" cy="357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0B941CF" wp14:editId="2E1E67E2">
          <wp:simplePos x="0" y="0"/>
          <wp:positionH relativeFrom="column">
            <wp:posOffset>2994660</wp:posOffset>
          </wp:positionH>
          <wp:positionV relativeFrom="paragraph">
            <wp:posOffset>-252095</wp:posOffset>
          </wp:positionV>
          <wp:extent cx="3841750" cy="647700"/>
          <wp:effectExtent l="0" t="0" r="0" b="0"/>
          <wp:wrapNone/>
          <wp:docPr id="3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17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7916" w:rsidRPr="00593764">
      <w:rPr>
        <w:rFonts w:eastAsia="Times New Roman"/>
        <w:sz w:val="14"/>
        <w:szCs w:val="14"/>
      </w:rPr>
      <w:t xml:space="preserve">- </w:t>
    </w:r>
    <w:r w:rsidR="00AB7916" w:rsidRPr="00593764">
      <w:rPr>
        <w:rFonts w:eastAsia="Times New Roman"/>
        <w:sz w:val="14"/>
        <w:szCs w:val="14"/>
      </w:rPr>
      <w:fldChar w:fldCharType="begin"/>
    </w:r>
    <w:r w:rsidR="00AB7916" w:rsidRPr="001B6945">
      <w:rPr>
        <w:sz w:val="14"/>
        <w:szCs w:val="14"/>
      </w:rPr>
      <w:instrText>PAGE    \* MERGEFORMAT</w:instrText>
    </w:r>
    <w:r w:rsidR="00AB7916" w:rsidRPr="00593764">
      <w:rPr>
        <w:rFonts w:eastAsia="Times New Roman"/>
        <w:sz w:val="14"/>
        <w:szCs w:val="14"/>
      </w:rPr>
      <w:fldChar w:fldCharType="separate"/>
    </w:r>
    <w:r w:rsidR="00AB7916" w:rsidRPr="00593764">
      <w:rPr>
        <w:rFonts w:eastAsia="Times New Roman"/>
        <w:sz w:val="14"/>
        <w:szCs w:val="14"/>
      </w:rPr>
      <w:t>2</w:t>
    </w:r>
    <w:r w:rsidR="00AB7916" w:rsidRPr="00593764">
      <w:rPr>
        <w:rFonts w:eastAsia="Times New Roman"/>
        <w:sz w:val="14"/>
        <w:szCs w:val="14"/>
      </w:rPr>
      <w:fldChar w:fldCharType="end"/>
    </w:r>
    <w:r w:rsidR="00AB7916" w:rsidRPr="00593764">
      <w:rPr>
        <w:rFonts w:eastAsia="Times New Roman"/>
        <w:sz w:val="14"/>
        <w:szCs w:val="14"/>
      </w:rPr>
      <w:t xml:space="preserve"> -</w:t>
    </w:r>
  </w:p>
  <w:p w14:paraId="4D52B02F" w14:textId="77777777" w:rsidR="00AB7916" w:rsidRPr="00D56CF0" w:rsidRDefault="00AB7916" w:rsidP="00853377">
    <w:pPr>
      <w:pStyle w:val="Topptekst"/>
      <w:tabs>
        <w:tab w:val="clear" w:pos="4536"/>
        <w:tab w:val="clear" w:pos="9072"/>
        <w:tab w:val="left" w:pos="7231"/>
      </w:tabs>
      <w:rPr>
        <w:i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311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DC4"/>
    <w:rsid w:val="0004251A"/>
    <w:rsid w:val="00051E73"/>
    <w:rsid w:val="000546C5"/>
    <w:rsid w:val="0008312C"/>
    <w:rsid w:val="000B704E"/>
    <w:rsid w:val="0011419F"/>
    <w:rsid w:val="001537C8"/>
    <w:rsid w:val="001B6945"/>
    <w:rsid w:val="0020650B"/>
    <w:rsid w:val="0026491D"/>
    <w:rsid w:val="002905DF"/>
    <w:rsid w:val="002B35FE"/>
    <w:rsid w:val="002D794D"/>
    <w:rsid w:val="0032252A"/>
    <w:rsid w:val="003F36FB"/>
    <w:rsid w:val="00401B0A"/>
    <w:rsid w:val="00494238"/>
    <w:rsid w:val="004A2633"/>
    <w:rsid w:val="004E33A7"/>
    <w:rsid w:val="004F6D60"/>
    <w:rsid w:val="00565E7F"/>
    <w:rsid w:val="00593764"/>
    <w:rsid w:val="005C0981"/>
    <w:rsid w:val="006171CF"/>
    <w:rsid w:val="00634341"/>
    <w:rsid w:val="006609BF"/>
    <w:rsid w:val="006A608F"/>
    <w:rsid w:val="006A6222"/>
    <w:rsid w:val="006C2DC4"/>
    <w:rsid w:val="006D5740"/>
    <w:rsid w:val="0071595D"/>
    <w:rsid w:val="00767007"/>
    <w:rsid w:val="0077244E"/>
    <w:rsid w:val="00790FA9"/>
    <w:rsid w:val="007C051A"/>
    <w:rsid w:val="00853377"/>
    <w:rsid w:val="00973D24"/>
    <w:rsid w:val="009976DC"/>
    <w:rsid w:val="009F54C4"/>
    <w:rsid w:val="00A26BC4"/>
    <w:rsid w:val="00A92945"/>
    <w:rsid w:val="00AA4368"/>
    <w:rsid w:val="00AB7916"/>
    <w:rsid w:val="00AF381F"/>
    <w:rsid w:val="00BC24B5"/>
    <w:rsid w:val="00BD5007"/>
    <w:rsid w:val="00C61A06"/>
    <w:rsid w:val="00C6513F"/>
    <w:rsid w:val="00C72A40"/>
    <w:rsid w:val="00C802A5"/>
    <w:rsid w:val="00CE4D15"/>
    <w:rsid w:val="00D023BB"/>
    <w:rsid w:val="00D56CF0"/>
    <w:rsid w:val="00D839BD"/>
    <w:rsid w:val="00DF1182"/>
    <w:rsid w:val="00E23028"/>
    <w:rsid w:val="00E60A54"/>
    <w:rsid w:val="00E81B62"/>
    <w:rsid w:val="00E83A08"/>
    <w:rsid w:val="00EE2954"/>
    <w:rsid w:val="00EF2FCA"/>
    <w:rsid w:val="00EF4106"/>
    <w:rsid w:val="00F25874"/>
    <w:rsid w:val="00F60F86"/>
    <w:rsid w:val="00F70135"/>
    <w:rsid w:val="00F73A00"/>
    <w:rsid w:val="00FC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4E7A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Inter" w:eastAsia="Inter" w:hAnsi="Inter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945"/>
    <w:pPr>
      <w:spacing w:after="160" w:line="278" w:lineRule="auto"/>
    </w:pPr>
    <w:rPr>
      <w:kern w:val="2"/>
      <w:szCs w:val="24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0546C5"/>
    <w:pPr>
      <w:keepNext/>
      <w:keepLines/>
      <w:spacing w:before="360" w:after="80"/>
      <w:outlineLvl w:val="0"/>
    </w:pPr>
    <w:rPr>
      <w:rFonts w:eastAsia="Times New Roman"/>
      <w:b/>
      <w:color w:val="1B568B"/>
      <w:sz w:val="36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0546C5"/>
    <w:pPr>
      <w:keepNext/>
      <w:keepLines/>
      <w:spacing w:before="160" w:after="80"/>
      <w:outlineLvl w:val="1"/>
    </w:pPr>
    <w:rPr>
      <w:rFonts w:eastAsia="Times New Roman"/>
      <w:b/>
      <w:color w:val="1B568B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32252A"/>
    <w:pPr>
      <w:keepNext/>
      <w:keepLines/>
      <w:spacing w:before="160" w:after="80"/>
      <w:outlineLvl w:val="2"/>
    </w:pPr>
    <w:rPr>
      <w:rFonts w:eastAsia="Times New Roman"/>
      <w:b/>
      <w:caps/>
      <w:color w:val="1B568B"/>
      <w:sz w:val="24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32252A"/>
    <w:pPr>
      <w:keepNext/>
      <w:keepLines/>
      <w:spacing w:before="80" w:after="40"/>
      <w:outlineLvl w:val="3"/>
    </w:pPr>
    <w:rPr>
      <w:rFonts w:eastAsia="Times New Roman"/>
      <w:b/>
      <w:iCs/>
      <w:color w:val="1B568B"/>
      <w:sz w:val="24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790FA9"/>
    <w:pPr>
      <w:keepNext/>
      <w:keepLines/>
      <w:spacing w:before="80" w:after="40"/>
      <w:outlineLvl w:val="4"/>
    </w:pPr>
    <w:rPr>
      <w:rFonts w:eastAsia="Times New Roman"/>
      <w:b/>
      <w:caps/>
      <w:color w:val="1B568B"/>
    </w:rPr>
  </w:style>
  <w:style w:type="paragraph" w:styleId="Overskrift6">
    <w:name w:val="heading 6"/>
    <w:basedOn w:val="Normal"/>
    <w:next w:val="Normal"/>
    <w:link w:val="Overskrift6Tegn"/>
    <w:uiPriority w:val="9"/>
    <w:unhideWhenUsed/>
    <w:qFormat/>
    <w:rsid w:val="006609B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Overskrift7">
    <w:name w:val="heading 7"/>
    <w:basedOn w:val="Normal"/>
    <w:next w:val="Normal"/>
    <w:link w:val="Overskrift7Tegn"/>
    <w:uiPriority w:val="9"/>
    <w:unhideWhenUsed/>
    <w:qFormat/>
    <w:rsid w:val="006609B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Overskrift8">
    <w:name w:val="heading 8"/>
    <w:basedOn w:val="Normal"/>
    <w:next w:val="Normal"/>
    <w:link w:val="Overskrift8Tegn"/>
    <w:uiPriority w:val="9"/>
    <w:unhideWhenUsed/>
    <w:qFormat/>
    <w:rsid w:val="006609B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6609B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link w:val="Overskrift1"/>
    <w:uiPriority w:val="9"/>
    <w:rsid w:val="000546C5"/>
    <w:rPr>
      <w:rFonts w:ascii="Inter" w:eastAsia="Times New Roman" w:hAnsi="Inter" w:cs="Times New Roman"/>
      <w:b/>
      <w:color w:val="1B568B"/>
      <w:sz w:val="36"/>
      <w:szCs w:val="40"/>
    </w:rPr>
  </w:style>
  <w:style w:type="character" w:customStyle="1" w:styleId="Overskrift2Tegn">
    <w:name w:val="Overskrift 2 Tegn"/>
    <w:link w:val="Overskrift2"/>
    <w:uiPriority w:val="9"/>
    <w:rsid w:val="000546C5"/>
    <w:rPr>
      <w:rFonts w:ascii="Inter" w:eastAsia="Times New Roman" w:hAnsi="Inter" w:cs="Times New Roman"/>
      <w:b/>
      <w:color w:val="1B568B"/>
      <w:sz w:val="32"/>
      <w:szCs w:val="32"/>
    </w:rPr>
  </w:style>
  <w:style w:type="character" w:customStyle="1" w:styleId="Overskrift3Tegn">
    <w:name w:val="Overskrift 3 Tegn"/>
    <w:link w:val="Overskrift3"/>
    <w:uiPriority w:val="9"/>
    <w:rsid w:val="0032252A"/>
    <w:rPr>
      <w:rFonts w:ascii="Inter" w:eastAsia="Times New Roman" w:hAnsi="Inter" w:cs="Times New Roman"/>
      <w:b/>
      <w:caps/>
      <w:color w:val="1B568B"/>
      <w:szCs w:val="28"/>
    </w:rPr>
  </w:style>
  <w:style w:type="character" w:customStyle="1" w:styleId="Overskrift4Tegn">
    <w:name w:val="Overskrift 4 Tegn"/>
    <w:link w:val="Overskrift4"/>
    <w:uiPriority w:val="9"/>
    <w:rsid w:val="0032252A"/>
    <w:rPr>
      <w:rFonts w:ascii="Inter" w:eastAsia="Times New Roman" w:hAnsi="Inter" w:cs="Times New Roman"/>
      <w:b/>
      <w:iCs/>
      <w:color w:val="1B568B"/>
    </w:rPr>
  </w:style>
  <w:style w:type="character" w:customStyle="1" w:styleId="Overskrift5Tegn">
    <w:name w:val="Overskrift 5 Tegn"/>
    <w:link w:val="Overskrift5"/>
    <w:uiPriority w:val="9"/>
    <w:rsid w:val="00790FA9"/>
    <w:rPr>
      <w:rFonts w:ascii="Inter" w:eastAsia="Times New Roman" w:hAnsi="Inter" w:cs="Times New Roman"/>
      <w:b/>
      <w:caps/>
      <w:color w:val="1B568B"/>
      <w:sz w:val="20"/>
    </w:rPr>
  </w:style>
  <w:style w:type="character" w:customStyle="1" w:styleId="Overskrift6Tegn">
    <w:name w:val="Overskrift 6 Tegn"/>
    <w:link w:val="Overskrift6"/>
    <w:uiPriority w:val="9"/>
    <w:rsid w:val="006609BF"/>
    <w:rPr>
      <w:rFonts w:eastAsia="Times New Roman" w:cs="Times New Roman"/>
      <w:i/>
      <w:iCs/>
      <w:color w:val="595959"/>
    </w:rPr>
  </w:style>
  <w:style w:type="character" w:customStyle="1" w:styleId="Overskrift7Tegn">
    <w:name w:val="Overskrift 7 Tegn"/>
    <w:link w:val="Overskrift7"/>
    <w:uiPriority w:val="9"/>
    <w:rsid w:val="006609BF"/>
    <w:rPr>
      <w:rFonts w:eastAsia="Times New Roman" w:cs="Times New Roman"/>
      <w:color w:val="595959"/>
    </w:rPr>
  </w:style>
  <w:style w:type="character" w:customStyle="1" w:styleId="Overskrift8Tegn">
    <w:name w:val="Overskrift 8 Tegn"/>
    <w:link w:val="Overskrift8"/>
    <w:uiPriority w:val="9"/>
    <w:rsid w:val="006609BF"/>
    <w:rPr>
      <w:rFonts w:eastAsia="Times New Roman" w:cs="Times New Roman"/>
      <w:i/>
      <w:iCs/>
      <w:color w:val="272727"/>
    </w:rPr>
  </w:style>
  <w:style w:type="character" w:customStyle="1" w:styleId="Overskrift9Tegn">
    <w:name w:val="Overskrift 9 Tegn"/>
    <w:link w:val="Overskrift9"/>
    <w:uiPriority w:val="9"/>
    <w:semiHidden/>
    <w:rsid w:val="006609BF"/>
    <w:rPr>
      <w:rFonts w:eastAsia="Times New Roman" w:cs="Times New Roman"/>
      <w:color w:val="272727"/>
    </w:rPr>
  </w:style>
  <w:style w:type="paragraph" w:styleId="Tittel">
    <w:name w:val="Title"/>
    <w:aliases w:val="Tittel H1"/>
    <w:basedOn w:val="Normal"/>
    <w:next w:val="Normal"/>
    <w:link w:val="TittelTegn"/>
    <w:uiPriority w:val="10"/>
    <w:qFormat/>
    <w:rsid w:val="00790FA9"/>
    <w:pPr>
      <w:spacing w:after="80" w:line="240" w:lineRule="auto"/>
      <w:contextualSpacing/>
    </w:pPr>
    <w:rPr>
      <w:rFonts w:eastAsia="Times New Roman"/>
      <w:spacing w:val="-10"/>
      <w:kern w:val="28"/>
      <w:sz w:val="60"/>
      <w:szCs w:val="56"/>
    </w:rPr>
  </w:style>
  <w:style w:type="character" w:customStyle="1" w:styleId="TittelTegn">
    <w:name w:val="Tittel Tegn"/>
    <w:aliases w:val="Tittel H1 Tegn"/>
    <w:link w:val="Tittel"/>
    <w:uiPriority w:val="10"/>
    <w:rsid w:val="00790FA9"/>
    <w:rPr>
      <w:rFonts w:ascii="Inter regular" w:eastAsia="Times New Roman" w:hAnsi="Inter regular" w:cs="Times New Roman"/>
      <w:spacing w:val="-10"/>
      <w:kern w:val="28"/>
      <w:sz w:val="60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6609B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UndertittelTegn">
    <w:name w:val="Undertittel Tegn"/>
    <w:link w:val="Undertittel"/>
    <w:uiPriority w:val="11"/>
    <w:rsid w:val="006609BF"/>
    <w:rPr>
      <w:rFonts w:eastAsia="Times New Roman" w:cs="Times New Roman"/>
      <w:color w:val="595959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6609BF"/>
    <w:pPr>
      <w:spacing w:before="160"/>
      <w:jc w:val="center"/>
    </w:pPr>
    <w:rPr>
      <w:i/>
      <w:iCs/>
      <w:color w:val="404040"/>
    </w:rPr>
  </w:style>
  <w:style w:type="character" w:customStyle="1" w:styleId="SitatTegn">
    <w:name w:val="Sitat Tegn"/>
    <w:link w:val="Sitat"/>
    <w:uiPriority w:val="29"/>
    <w:rsid w:val="006609BF"/>
    <w:rPr>
      <w:i/>
      <w:iCs/>
      <w:color w:val="404040"/>
    </w:rPr>
  </w:style>
  <w:style w:type="paragraph" w:styleId="Listeavsnitt">
    <w:name w:val="List Paragraph"/>
    <w:basedOn w:val="Normal"/>
    <w:uiPriority w:val="34"/>
    <w:qFormat/>
    <w:rsid w:val="006609BF"/>
    <w:pPr>
      <w:ind w:left="720"/>
      <w:contextualSpacing/>
    </w:pPr>
  </w:style>
  <w:style w:type="character" w:styleId="Sterkutheving">
    <w:name w:val="Intense Emphasis"/>
    <w:uiPriority w:val="21"/>
    <w:qFormat/>
    <w:rsid w:val="006609BF"/>
    <w:rPr>
      <w:i/>
      <w:iCs/>
      <w:color w:val="1B568B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6609BF"/>
    <w:pPr>
      <w:pBdr>
        <w:top w:val="single" w:sz="4" w:space="10" w:color="1B568B"/>
        <w:bottom w:val="single" w:sz="4" w:space="10" w:color="1B568B"/>
      </w:pBdr>
      <w:spacing w:before="360" w:after="360"/>
      <w:ind w:left="864" w:right="864"/>
      <w:jc w:val="center"/>
    </w:pPr>
    <w:rPr>
      <w:i/>
      <w:iCs/>
      <w:color w:val="1B568B"/>
    </w:rPr>
  </w:style>
  <w:style w:type="character" w:customStyle="1" w:styleId="SterktsitatTegn">
    <w:name w:val="Sterkt sitat Tegn"/>
    <w:link w:val="Sterktsitat"/>
    <w:uiPriority w:val="30"/>
    <w:rsid w:val="006609BF"/>
    <w:rPr>
      <w:i/>
      <w:iCs/>
      <w:color w:val="1B568B"/>
    </w:rPr>
  </w:style>
  <w:style w:type="character" w:styleId="Sterkreferanse">
    <w:name w:val="Intense Reference"/>
    <w:uiPriority w:val="32"/>
    <w:qFormat/>
    <w:rsid w:val="006609BF"/>
    <w:rPr>
      <w:b/>
      <w:bCs/>
      <w:smallCaps/>
      <w:color w:val="1B568B"/>
      <w:spacing w:val="5"/>
    </w:rPr>
  </w:style>
  <w:style w:type="paragraph" w:styleId="Topptekst">
    <w:name w:val="header"/>
    <w:basedOn w:val="Normal"/>
    <w:link w:val="TopptekstTegn"/>
    <w:uiPriority w:val="99"/>
    <w:unhideWhenUsed/>
    <w:rsid w:val="00660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609BF"/>
  </w:style>
  <w:style w:type="paragraph" w:styleId="Bunntekst">
    <w:name w:val="footer"/>
    <w:basedOn w:val="Normal"/>
    <w:link w:val="BunntekstTegn"/>
    <w:uiPriority w:val="99"/>
    <w:unhideWhenUsed/>
    <w:rsid w:val="00660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609BF"/>
  </w:style>
  <w:style w:type="paragraph" w:customStyle="1" w:styleId="H1">
    <w:name w:val="H1"/>
    <w:basedOn w:val="Normal"/>
    <w:uiPriority w:val="99"/>
    <w:rsid w:val="00790FA9"/>
    <w:pPr>
      <w:autoSpaceDE w:val="0"/>
      <w:autoSpaceDN w:val="0"/>
      <w:adjustRightInd w:val="0"/>
      <w:spacing w:after="0" w:line="288" w:lineRule="auto"/>
      <w:textAlignment w:val="center"/>
    </w:pPr>
    <w:rPr>
      <w:rFonts w:ascii="Inter Thin" w:hAnsi="Inter Thin" w:cs="Inter Thin"/>
      <w:color w:val="000000"/>
      <w:kern w:val="0"/>
      <w:sz w:val="60"/>
      <w:szCs w:val="60"/>
    </w:rPr>
  </w:style>
  <w:style w:type="paragraph" w:customStyle="1" w:styleId="Grunnleggendeavsnitt">
    <w:name w:val="[Grunnleggende avsnitt]"/>
    <w:basedOn w:val="Normal"/>
    <w:uiPriority w:val="99"/>
    <w:rsid w:val="00790FA9"/>
    <w:pPr>
      <w:autoSpaceDE w:val="0"/>
      <w:autoSpaceDN w:val="0"/>
      <w:adjustRightInd w:val="0"/>
      <w:spacing w:after="0" w:line="288" w:lineRule="auto"/>
      <w:textAlignment w:val="center"/>
    </w:pPr>
    <w:rPr>
      <w:rFonts w:ascii="Inter Thin" w:hAnsi="Inter Thin" w:cs="Inter Thin"/>
      <w:color w:val="000000"/>
      <w:kern w:val="0"/>
      <w:szCs w:val="20"/>
    </w:rPr>
  </w:style>
  <w:style w:type="paragraph" w:customStyle="1" w:styleId="Ingress">
    <w:name w:val="Ingress"/>
    <w:basedOn w:val="Normal"/>
    <w:uiPriority w:val="99"/>
    <w:rsid w:val="00790FA9"/>
    <w:pPr>
      <w:autoSpaceDE w:val="0"/>
      <w:autoSpaceDN w:val="0"/>
      <w:adjustRightInd w:val="0"/>
      <w:spacing w:after="0" w:line="464" w:lineRule="atLeast"/>
      <w:textAlignment w:val="center"/>
    </w:pPr>
    <w:rPr>
      <w:rFonts w:ascii="Inter Thin" w:hAnsi="Inter Thin" w:cs="Inter Thin"/>
      <w:color w:val="000000"/>
      <w:kern w:val="0"/>
      <w:sz w:val="32"/>
      <w:szCs w:val="32"/>
    </w:rPr>
  </w:style>
  <w:style w:type="paragraph" w:customStyle="1" w:styleId="H2">
    <w:name w:val="H2"/>
    <w:basedOn w:val="Normal"/>
    <w:uiPriority w:val="99"/>
    <w:rsid w:val="00790FA9"/>
    <w:pPr>
      <w:autoSpaceDE w:val="0"/>
      <w:autoSpaceDN w:val="0"/>
      <w:adjustRightInd w:val="0"/>
      <w:spacing w:after="113" w:line="288" w:lineRule="auto"/>
      <w:textAlignment w:val="center"/>
    </w:pPr>
    <w:rPr>
      <w:rFonts w:ascii="Inter Thin" w:hAnsi="Inter Thin" w:cs="Inter Thin"/>
      <w:b/>
      <w:bCs/>
      <w:color w:val="001987"/>
      <w:kern w:val="0"/>
      <w:sz w:val="36"/>
      <w:szCs w:val="36"/>
    </w:rPr>
  </w:style>
  <w:style w:type="paragraph" w:styleId="Brdtekst">
    <w:name w:val="Body Text"/>
    <w:basedOn w:val="Normal"/>
    <w:link w:val="BrdtekstTegn"/>
    <w:uiPriority w:val="99"/>
    <w:rsid w:val="00790FA9"/>
    <w:pPr>
      <w:autoSpaceDE w:val="0"/>
      <w:autoSpaceDN w:val="0"/>
      <w:adjustRightInd w:val="0"/>
      <w:spacing w:after="0" w:line="280" w:lineRule="atLeast"/>
      <w:textAlignment w:val="center"/>
    </w:pPr>
    <w:rPr>
      <w:rFonts w:ascii="Inter Thin" w:hAnsi="Inter Thin" w:cs="Inter Thin"/>
      <w:color w:val="000000"/>
      <w:kern w:val="0"/>
      <w:szCs w:val="20"/>
    </w:rPr>
  </w:style>
  <w:style w:type="character" w:customStyle="1" w:styleId="BrdtekstTegn">
    <w:name w:val="Brødtekst Tegn"/>
    <w:link w:val="Brdtekst"/>
    <w:uiPriority w:val="99"/>
    <w:rsid w:val="00790FA9"/>
    <w:rPr>
      <w:rFonts w:ascii="Inter Thin" w:hAnsi="Inter Thin" w:cs="Inter Thin"/>
      <w:color w:val="000000"/>
      <w:kern w:val="0"/>
      <w:sz w:val="20"/>
      <w:szCs w:val="20"/>
    </w:rPr>
  </w:style>
  <w:style w:type="paragraph" w:customStyle="1" w:styleId="H3">
    <w:name w:val="H3"/>
    <w:basedOn w:val="Normal"/>
    <w:uiPriority w:val="99"/>
    <w:rsid w:val="00790FA9"/>
    <w:pPr>
      <w:autoSpaceDE w:val="0"/>
      <w:autoSpaceDN w:val="0"/>
      <w:adjustRightInd w:val="0"/>
      <w:spacing w:after="57" w:line="288" w:lineRule="auto"/>
      <w:textAlignment w:val="center"/>
    </w:pPr>
    <w:rPr>
      <w:rFonts w:ascii="Inter Thin" w:hAnsi="Inter Thin" w:cs="Inter Thin"/>
      <w:b/>
      <w:bCs/>
      <w:color w:val="2B84FF"/>
      <w:kern w:val="0"/>
      <w:sz w:val="32"/>
      <w:szCs w:val="32"/>
    </w:rPr>
  </w:style>
  <w:style w:type="paragraph" w:customStyle="1" w:styleId="H4">
    <w:name w:val="H4"/>
    <w:basedOn w:val="Normal"/>
    <w:uiPriority w:val="99"/>
    <w:rsid w:val="00790FA9"/>
    <w:pPr>
      <w:autoSpaceDE w:val="0"/>
      <w:autoSpaceDN w:val="0"/>
      <w:adjustRightInd w:val="0"/>
      <w:spacing w:after="57" w:line="288" w:lineRule="auto"/>
      <w:textAlignment w:val="center"/>
    </w:pPr>
    <w:rPr>
      <w:rFonts w:ascii="Inter Thin" w:hAnsi="Inter Thin" w:cs="Inter Thin"/>
      <w:b/>
      <w:bCs/>
      <w:color w:val="2B84FF"/>
      <w:kern w:val="0"/>
    </w:rPr>
  </w:style>
  <w:style w:type="paragraph" w:customStyle="1" w:styleId="H5">
    <w:name w:val="H5"/>
    <w:basedOn w:val="Normal"/>
    <w:uiPriority w:val="99"/>
    <w:rsid w:val="00790FA9"/>
    <w:pPr>
      <w:autoSpaceDE w:val="0"/>
      <w:autoSpaceDN w:val="0"/>
      <w:adjustRightInd w:val="0"/>
      <w:spacing w:after="57" w:line="288" w:lineRule="auto"/>
      <w:textAlignment w:val="center"/>
    </w:pPr>
    <w:rPr>
      <w:rFonts w:ascii="Inter Thin" w:hAnsi="Inter Thin" w:cs="Inter Thin"/>
      <w:b/>
      <w:bCs/>
      <w:color w:val="001987"/>
      <w:kern w:val="0"/>
    </w:rPr>
  </w:style>
  <w:style w:type="paragraph" w:customStyle="1" w:styleId="H6">
    <w:name w:val="H6"/>
    <w:basedOn w:val="Normal"/>
    <w:uiPriority w:val="99"/>
    <w:rsid w:val="00790FA9"/>
    <w:pPr>
      <w:autoSpaceDE w:val="0"/>
      <w:autoSpaceDN w:val="0"/>
      <w:adjustRightInd w:val="0"/>
      <w:spacing w:after="57" w:line="288" w:lineRule="auto"/>
      <w:textAlignment w:val="center"/>
    </w:pPr>
    <w:rPr>
      <w:rFonts w:ascii="Inter Thin" w:hAnsi="Inter Thin" w:cs="Inter Thin"/>
      <w:b/>
      <w:bCs/>
      <w:color w:val="001987"/>
      <w:kern w:val="0"/>
      <w:szCs w:val="20"/>
    </w:rPr>
  </w:style>
  <w:style w:type="character" w:styleId="Utheving">
    <w:name w:val="Emphasis"/>
    <w:aliases w:val="Ingress eller utheving"/>
    <w:uiPriority w:val="20"/>
    <w:qFormat/>
    <w:rsid w:val="0032252A"/>
    <w:rPr>
      <w:rFonts w:ascii="Inter Light" w:hAnsi="Inter Light"/>
      <w:i w:val="0"/>
      <w:iCs/>
      <w:sz w:val="32"/>
    </w:rPr>
  </w:style>
  <w:style w:type="paragraph" w:styleId="Ingenmellomrom">
    <w:name w:val="No Spacing"/>
    <w:link w:val="IngenmellomromTegn"/>
    <w:uiPriority w:val="1"/>
    <w:qFormat/>
    <w:rsid w:val="0032252A"/>
    <w:rPr>
      <w:kern w:val="2"/>
      <w:szCs w:val="24"/>
      <w:lang w:eastAsia="en-US"/>
    </w:rPr>
  </w:style>
  <w:style w:type="character" w:styleId="Hyperkobling">
    <w:name w:val="Hyperlink"/>
    <w:uiPriority w:val="99"/>
    <w:unhideWhenUsed/>
    <w:rsid w:val="001537C8"/>
    <w:rPr>
      <w:color w:val="2574BA"/>
      <w:u w:val="single"/>
    </w:rPr>
  </w:style>
  <w:style w:type="character" w:styleId="Ulstomtale">
    <w:name w:val="Unresolved Mention"/>
    <w:uiPriority w:val="99"/>
    <w:semiHidden/>
    <w:unhideWhenUsed/>
    <w:rsid w:val="001537C8"/>
    <w:rPr>
      <w:color w:val="605E5C"/>
      <w:shd w:val="clear" w:color="auto" w:fill="E1DFDD"/>
    </w:rPr>
  </w:style>
  <w:style w:type="character" w:customStyle="1" w:styleId="IngenmellomromTegn">
    <w:name w:val="Ingen mellomrom Tegn"/>
    <w:basedOn w:val="Standardskriftforavsnitt"/>
    <w:link w:val="Ingenmellomrom"/>
    <w:uiPriority w:val="1"/>
    <w:rsid w:val="00C61A06"/>
    <w:rPr>
      <w:kern w:val="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tlas@atlasindustri.no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15B14209B1FF49BF78002E72FA4DBB" ma:contentTypeVersion="14" ma:contentTypeDescription="Create a new document." ma:contentTypeScope="" ma:versionID="186d16d757a280b0acc3d6ea8d64a043">
  <xsd:schema xmlns:xsd="http://www.w3.org/2001/XMLSchema" xmlns:xs="http://www.w3.org/2001/XMLSchema" xmlns:p="http://schemas.microsoft.com/office/2006/metadata/properties" xmlns:ns3="81ab924b-a3d3-454c-8a9c-77da0bbf3a57" xmlns:ns4="83eb4b2e-af24-4be5-aedc-648a4c2b3817" targetNamespace="http://schemas.microsoft.com/office/2006/metadata/properties" ma:root="true" ma:fieldsID="6ded660428f7e76c2bd2d839a79fb283" ns3:_="" ns4:_="">
    <xsd:import namespace="81ab924b-a3d3-454c-8a9c-77da0bbf3a57"/>
    <xsd:import namespace="83eb4b2e-af24-4be5-aedc-648a4c2b38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924b-a3d3-454c-8a9c-77da0bbf3a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b4b2e-af24-4be5-aedc-648a4c2b381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D057DB-97E0-4C83-B3CA-61A42ECF2B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E865BD-6F1D-4AA4-ABE2-873020A393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924b-a3d3-454c-8a9c-77da0bbf3a57"/>
    <ds:schemaRef ds:uri="83eb4b2e-af24-4be5-aedc-648a4c2b38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5F1648-0646-4C08-998D-DC4918D864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Wordmal_med_forside_2025</Template>
  <TotalTime>0</TotalTime>
  <Pages>2</Pages>
  <Words>33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Links>
    <vt:vector size="6" baseType="variant">
      <vt:variant>
        <vt:i4>655400</vt:i4>
      </vt:variant>
      <vt:variant>
        <vt:i4>0</vt:i4>
      </vt:variant>
      <vt:variant>
        <vt:i4>0</vt:i4>
      </vt:variant>
      <vt:variant>
        <vt:i4>5</vt:i4>
      </vt:variant>
      <vt:variant>
        <vt:lpwstr>mailto:atlas@atlasindustri.no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Sveum</dc:creator>
  <cp:keywords/>
  <dc:description/>
  <cp:lastModifiedBy>Kristine Sveum</cp:lastModifiedBy>
  <cp:revision>2</cp:revision>
  <cp:lastPrinted>2024-08-20T12:57:00Z</cp:lastPrinted>
  <dcterms:created xsi:type="dcterms:W3CDTF">2025-03-24T11:11:00Z</dcterms:created>
  <dcterms:modified xsi:type="dcterms:W3CDTF">2025-03-24T11:11:00Z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0x0101009015B14209B1FF49BF78002E72FA4DBB</vt:lpwstr>
  </property>
  <property fmtid="{D5CDD505-2E9C-101B-9397-08002B2CF9AE}" pid="3" name="_activity">
    <vt:lpwstr/>
  </property>
</Properties>
</file>